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769"/>
        <w:gridCol w:w="1687"/>
        <w:gridCol w:w="2407"/>
      </w:tblGrid>
      <w:tr w:rsidR="000172E5" w:rsidRPr="00637200" w14:paraId="3BBA0D6B" w14:textId="77777777" w:rsidTr="006145D8">
        <w:tc>
          <w:tcPr>
            <w:tcW w:w="5000" w:type="pct"/>
            <w:gridSpan w:val="4"/>
            <w:shd w:val="clear" w:color="auto" w:fill="7CCA62" w:themeFill="accent5"/>
            <w:vAlign w:val="bottom"/>
          </w:tcPr>
          <w:p w14:paraId="005799F5" w14:textId="0CAF9598" w:rsidR="000172E5" w:rsidRPr="00637200" w:rsidRDefault="004D07D3" w:rsidP="00637200">
            <w:pPr>
              <w:pStyle w:val="Heading1"/>
            </w:pPr>
            <w:r>
              <w:t>Contact Information</w:t>
            </w:r>
          </w:p>
        </w:tc>
      </w:tr>
      <w:tr w:rsidR="000172E5" w:rsidRPr="00846B76" w14:paraId="0E627DF7" w14:textId="77777777" w:rsidTr="006145D8">
        <w:sdt>
          <w:sdtPr>
            <w:id w:val="1621259925"/>
            <w:placeholder>
              <w:docPart w:val="0A6383402D7B4609B5F72301D785BEFF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6BA18B4D" w14:textId="77777777" w:rsidR="000172E5" w:rsidRPr="00637200" w:rsidRDefault="007147D7" w:rsidP="00637200">
                <w:pPr>
                  <w:pStyle w:val="NormalIndent"/>
                </w:pPr>
                <w:r w:rsidRPr="00637200"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F69F180" w14:textId="77777777" w:rsidR="000172E5" w:rsidRPr="00846B76" w:rsidRDefault="000172E5" w:rsidP="00311D4F"/>
        </w:tc>
      </w:tr>
      <w:tr w:rsidR="000172E5" w:rsidRPr="00846B76" w14:paraId="48795F1C" w14:textId="77777777" w:rsidTr="006145D8">
        <w:sdt>
          <w:sdtPr>
            <w:id w:val="-1470592894"/>
            <w:placeholder>
              <w:docPart w:val="2D313AF7E4FB49A4824321E083D29FA2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738724A0" w14:textId="77777777" w:rsidR="000172E5" w:rsidRPr="00637200" w:rsidRDefault="007147D7" w:rsidP="00637200">
                <w:pPr>
                  <w:pStyle w:val="NormalIndent"/>
                </w:pPr>
                <w:r w:rsidRPr="00637200"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94FB4C" w14:textId="77777777" w:rsidR="000172E5" w:rsidRPr="00846B76" w:rsidRDefault="000172E5" w:rsidP="00311D4F"/>
        </w:tc>
      </w:tr>
      <w:tr w:rsidR="004D07D3" w:rsidRPr="00846B76" w14:paraId="7D15E428" w14:textId="77777777" w:rsidTr="006145D8">
        <w:tc>
          <w:tcPr>
            <w:tcW w:w="1334" w:type="pct"/>
            <w:vAlign w:val="bottom"/>
          </w:tcPr>
          <w:p w14:paraId="5B26E438" w14:textId="6C3BAF0D" w:rsidR="004D07D3" w:rsidRDefault="004D07D3" w:rsidP="00637200">
            <w:pPr>
              <w:pStyle w:val="NormalIndent"/>
            </w:pPr>
            <w:r>
              <w:t>Organization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0E13AE" w14:textId="77777777" w:rsidR="004D07D3" w:rsidRPr="00846B76" w:rsidRDefault="004D07D3" w:rsidP="00311D4F"/>
        </w:tc>
      </w:tr>
      <w:tr w:rsidR="004D07D3" w:rsidRPr="00846B76" w14:paraId="21BFB404" w14:textId="77777777" w:rsidTr="006145D8">
        <w:sdt>
          <w:sdtPr>
            <w:id w:val="946660661"/>
            <w:placeholder>
              <w:docPart w:val="44F5566E6CD64002A0349DD93BFD9314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7342A077" w14:textId="77777777" w:rsidR="000172E5" w:rsidRPr="00637200" w:rsidRDefault="007147D7" w:rsidP="00637200">
                <w:pPr>
                  <w:pStyle w:val="NormalIndent"/>
                </w:pPr>
                <w:r w:rsidRPr="00637200">
                  <w:t>Cell Phone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12F9A1" w14:textId="77777777" w:rsidR="000172E5" w:rsidRPr="00846B76" w:rsidRDefault="000172E5" w:rsidP="00311D4F"/>
        </w:tc>
        <w:sdt>
          <w:sdtPr>
            <w:id w:val="-1223447272"/>
            <w:placeholder>
              <w:docPart w:val="8F5A0DD6DFFA4AC5AAB613C46FD24B4C"/>
            </w:placeholder>
            <w:temporary/>
            <w:showingPlcHdr/>
            <w15:appearance w15:val="hidden"/>
          </w:sdtPr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18FF6DD5" w14:textId="77777777" w:rsidR="000172E5" w:rsidRDefault="007147D7" w:rsidP="00311D4F">
                <w:r w:rsidRPr="00311D4F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253DC7" w14:textId="77777777" w:rsidR="000172E5" w:rsidRPr="00846B76" w:rsidRDefault="000172E5" w:rsidP="00311D4F"/>
        </w:tc>
      </w:tr>
      <w:tr w:rsidR="000172E5" w:rsidRPr="00846B76" w14:paraId="6EB27BA4" w14:textId="77777777" w:rsidTr="006145D8">
        <w:sdt>
          <w:sdtPr>
            <w:id w:val="1334104394"/>
            <w:placeholder>
              <w:docPart w:val="3C16719CE1CF465A9018AE409FBF6D93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5269C42F" w14:textId="77777777" w:rsidR="000172E5" w:rsidRPr="00637200" w:rsidRDefault="007147D7" w:rsidP="00637200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E982AE5" w14:textId="77777777" w:rsidR="000172E5" w:rsidRPr="00846B76" w:rsidRDefault="000172E5" w:rsidP="00311D4F"/>
        </w:tc>
      </w:tr>
      <w:tr w:rsidR="000172E5" w:rsidRPr="00846B76" w14:paraId="7B05B8E8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03E245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29A80113" w14:textId="77777777" w:rsidTr="006145D8">
        <w:tc>
          <w:tcPr>
            <w:tcW w:w="5000" w:type="pct"/>
            <w:gridSpan w:val="4"/>
            <w:shd w:val="clear" w:color="auto" w:fill="7CCA62" w:themeFill="accent5"/>
            <w:vAlign w:val="bottom"/>
          </w:tcPr>
          <w:p w14:paraId="2593942B" w14:textId="27E77FDD" w:rsidR="000172E5" w:rsidRPr="00846B76" w:rsidRDefault="00B718F5" w:rsidP="00637200">
            <w:pPr>
              <w:pStyle w:val="Heading1"/>
            </w:pPr>
            <w:r>
              <w:t>Description of Vendor Table</w:t>
            </w:r>
            <w:r w:rsidR="004D07D3">
              <w:t xml:space="preserve"> </w:t>
            </w:r>
          </w:p>
        </w:tc>
      </w:tr>
    </w:tbl>
    <w:p w14:paraId="42908DC1" w14:textId="1A3AEB84" w:rsidR="00B8458A" w:rsidRPr="00322A74" w:rsidRDefault="004D07D3" w:rsidP="00B8458A">
      <w:pPr>
        <w:rPr>
          <w:sz w:val="24"/>
          <w:szCs w:val="24"/>
        </w:rPr>
      </w:pPr>
      <w:r w:rsidRPr="00322A74">
        <w:rPr>
          <w:sz w:val="24"/>
          <w:szCs w:val="24"/>
        </w:rPr>
        <w:t xml:space="preserve">What </w:t>
      </w:r>
      <w:r w:rsidR="00B718F5" w:rsidRPr="00322A74">
        <w:rPr>
          <w:sz w:val="24"/>
          <w:szCs w:val="24"/>
        </w:rPr>
        <w:t xml:space="preserve">resource information </w:t>
      </w:r>
      <w:r w:rsidR="00B8458A">
        <w:rPr>
          <w:sz w:val="24"/>
          <w:szCs w:val="24"/>
        </w:rPr>
        <w:t xml:space="preserve">and </w:t>
      </w:r>
      <w:proofErr w:type="spellStart"/>
      <w:r w:rsidR="00B8458A" w:rsidRPr="00322A74">
        <w:rPr>
          <w:sz w:val="24"/>
          <w:szCs w:val="24"/>
        </w:rPr>
        <w:t>give-aways</w:t>
      </w:r>
      <w:proofErr w:type="spellEnd"/>
      <w:r w:rsidR="00B8458A" w:rsidRPr="00322A74">
        <w:rPr>
          <w:sz w:val="24"/>
          <w:szCs w:val="24"/>
        </w:rPr>
        <w:t xml:space="preserve"> will you </w:t>
      </w:r>
      <w:r w:rsidR="00B8458A">
        <w:rPr>
          <w:sz w:val="24"/>
          <w:szCs w:val="24"/>
        </w:rPr>
        <w:t>provide</w:t>
      </w:r>
      <w:r w:rsidR="00B8458A" w:rsidRPr="00322A74">
        <w:rPr>
          <w:sz w:val="24"/>
          <w:szCs w:val="24"/>
        </w:rPr>
        <w:t xml:space="preserve"> at your table?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8458A" w:rsidRPr="00B8458A" w14:paraId="52FDD162" w14:textId="77777777" w:rsidTr="00B8458A">
        <w:tc>
          <w:tcPr>
            <w:tcW w:w="9350" w:type="dxa"/>
          </w:tcPr>
          <w:p w14:paraId="38594020" w14:textId="1198B8A9" w:rsidR="00B8458A" w:rsidRPr="007437DA" w:rsidRDefault="00B8458A" w:rsidP="009D5D6A">
            <w:pPr>
              <w:rPr>
                <w:sz w:val="24"/>
                <w:szCs w:val="24"/>
              </w:rPr>
            </w:pPr>
          </w:p>
        </w:tc>
      </w:tr>
      <w:tr w:rsidR="00B8458A" w:rsidRPr="00B8458A" w14:paraId="06A8B79D" w14:textId="77777777" w:rsidTr="00B8458A">
        <w:tc>
          <w:tcPr>
            <w:tcW w:w="9350" w:type="dxa"/>
          </w:tcPr>
          <w:p w14:paraId="6E567A8F" w14:textId="2AF0EED5" w:rsidR="00B8458A" w:rsidRPr="007437DA" w:rsidRDefault="00B8458A" w:rsidP="009D5D6A">
            <w:pPr>
              <w:rPr>
                <w:sz w:val="24"/>
                <w:szCs w:val="24"/>
              </w:rPr>
            </w:pPr>
          </w:p>
        </w:tc>
      </w:tr>
    </w:tbl>
    <w:p w14:paraId="6DEAC40B" w14:textId="2680C065" w:rsidR="00B718F5" w:rsidRPr="00322A74" w:rsidRDefault="00B718F5" w:rsidP="004D07D3">
      <w:pPr>
        <w:rPr>
          <w:sz w:val="24"/>
          <w:szCs w:val="24"/>
        </w:rPr>
      </w:pPr>
      <w:r w:rsidRPr="00322A74">
        <w:rPr>
          <w:sz w:val="24"/>
          <w:szCs w:val="24"/>
        </w:rPr>
        <w:t>Will you be able to provide a door prize?</w:t>
      </w:r>
      <w:r w:rsidR="002E1403" w:rsidRPr="00322A74">
        <w:rPr>
          <w:sz w:val="24"/>
          <w:szCs w:val="24"/>
        </w:rPr>
        <w:t xml:space="preserve"> ___ yes  ___ no</w:t>
      </w:r>
    </w:p>
    <w:p w14:paraId="67119A87" w14:textId="77777777" w:rsidR="00B8458A" w:rsidRDefault="00462EE9" w:rsidP="002E1403">
      <w:r w:rsidRPr="00322A74">
        <w:rPr>
          <w:sz w:val="24"/>
          <w:szCs w:val="24"/>
        </w:rPr>
        <w:t xml:space="preserve">Please if yes, please describe: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8458A" w:rsidRPr="00B8458A" w14:paraId="331EA1B6" w14:textId="77777777" w:rsidTr="0045136D">
        <w:tc>
          <w:tcPr>
            <w:tcW w:w="9350" w:type="dxa"/>
          </w:tcPr>
          <w:p w14:paraId="29621725" w14:textId="77777777" w:rsidR="00B8458A" w:rsidRPr="007437DA" w:rsidRDefault="00B8458A" w:rsidP="0045136D">
            <w:pPr>
              <w:rPr>
                <w:sz w:val="24"/>
                <w:szCs w:val="24"/>
              </w:rPr>
            </w:pPr>
          </w:p>
        </w:tc>
      </w:tr>
      <w:tr w:rsidR="00B8458A" w:rsidRPr="00B8458A" w14:paraId="4A6DEA04" w14:textId="77777777" w:rsidTr="0045136D">
        <w:tc>
          <w:tcPr>
            <w:tcW w:w="9350" w:type="dxa"/>
          </w:tcPr>
          <w:p w14:paraId="392E9098" w14:textId="77777777" w:rsidR="00B8458A" w:rsidRPr="007437DA" w:rsidRDefault="00B8458A" w:rsidP="0045136D">
            <w:pPr>
              <w:rPr>
                <w:sz w:val="24"/>
                <w:szCs w:val="24"/>
              </w:rPr>
            </w:pPr>
          </w:p>
        </w:tc>
      </w:tr>
    </w:tbl>
    <w:p w14:paraId="7068DC07" w14:textId="167B4F02" w:rsidR="00970AA1" w:rsidRPr="00255D0A" w:rsidRDefault="00462EE9" w:rsidP="00970AA1">
      <w:pPr>
        <w:shd w:val="clear" w:color="auto" w:fill="B0DFA0" w:themeFill="accent5" w:themeFillTint="99"/>
        <w:spacing w:before="120" w:after="120" w:line="240" w:lineRule="auto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A</w:t>
      </w:r>
      <w:r w:rsidR="00CF5D95">
        <w:rPr>
          <w:rFonts w:asciiTheme="majorHAnsi" w:hAnsiTheme="majorHAnsi"/>
          <w:b/>
          <w:bCs/>
        </w:rPr>
        <w:t>dditional Information</w:t>
      </w:r>
    </w:p>
    <w:p w14:paraId="6B29FF9E" w14:textId="05B9A1B2" w:rsidR="00970AA1" w:rsidRPr="00322A74" w:rsidRDefault="00F27DF5" w:rsidP="00322A74">
      <w:pPr>
        <w:pStyle w:val="ListParagraph"/>
        <w:numPr>
          <w:ilvl w:val="0"/>
          <w:numId w:val="23"/>
        </w:numPr>
        <w:ind w:left="360"/>
        <w:rPr>
          <w:rFonts w:cstheme="minorHAnsi"/>
          <w:sz w:val="22"/>
          <w:szCs w:val="22"/>
        </w:rPr>
      </w:pPr>
      <w:r w:rsidRPr="00322A74">
        <w:rPr>
          <w:rFonts w:cstheme="minorHAnsi"/>
          <w:sz w:val="22"/>
          <w:szCs w:val="22"/>
        </w:rPr>
        <w:t xml:space="preserve">Conference theme: </w:t>
      </w:r>
      <w:r w:rsidR="001A1F97" w:rsidRPr="00322A74">
        <w:rPr>
          <w:rFonts w:cstheme="minorHAnsi"/>
          <w:b/>
          <w:bCs/>
          <w:sz w:val="22"/>
          <w:szCs w:val="22"/>
        </w:rPr>
        <w:t>Engaging Communities to Live a Healthy Lifestyle</w:t>
      </w:r>
      <w:r w:rsidR="00322A74" w:rsidRPr="00322A74">
        <w:rPr>
          <w:rFonts w:cstheme="minorHAnsi"/>
          <w:b/>
          <w:bCs/>
          <w:sz w:val="22"/>
          <w:szCs w:val="22"/>
        </w:rPr>
        <w:t>.</w:t>
      </w:r>
      <w:r w:rsidRPr="00322A74">
        <w:rPr>
          <w:rFonts w:cstheme="minorHAnsi"/>
          <w:sz w:val="22"/>
          <w:szCs w:val="22"/>
        </w:rPr>
        <w:t xml:space="preserve"> 325 people are expected to attend</w:t>
      </w:r>
      <w:r w:rsidR="00322A74" w:rsidRPr="00322A74">
        <w:rPr>
          <w:rFonts w:cstheme="minorHAnsi"/>
          <w:sz w:val="22"/>
          <w:szCs w:val="22"/>
        </w:rPr>
        <w:t>.</w:t>
      </w:r>
    </w:p>
    <w:p w14:paraId="38C2CC01" w14:textId="77777777" w:rsidR="00B8458A" w:rsidRDefault="009B4F95" w:rsidP="00322A74">
      <w:pPr>
        <w:pStyle w:val="ListParagraph"/>
        <w:numPr>
          <w:ilvl w:val="0"/>
          <w:numId w:val="23"/>
        </w:numPr>
        <w:ind w:left="36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There will be opportunities throughout the conference for participants to visit your table.</w:t>
      </w:r>
    </w:p>
    <w:p w14:paraId="65E4B599" w14:textId="7411C73B" w:rsidR="00B8458A" w:rsidRDefault="00B8458A" w:rsidP="00322A74">
      <w:pPr>
        <w:pStyle w:val="ListParagraph"/>
        <w:numPr>
          <w:ilvl w:val="0"/>
          <w:numId w:val="23"/>
        </w:numPr>
        <w:ind w:left="36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Please ensure that you always have at least one person staffing your table. Please contact Jayden Carr </w:t>
      </w:r>
      <w:hyperlink r:id="rId10" w:history="1">
        <w:r w:rsidRPr="00CF747C">
          <w:rPr>
            <w:rStyle w:val="Hyperlink"/>
            <w:rFonts w:cstheme="minorHAnsi"/>
            <w:color w:val="auto"/>
            <w:sz w:val="22"/>
            <w:szCs w:val="22"/>
          </w:rPr>
          <w:t>jayden@goeinswilliams.com</w:t>
        </w:r>
      </w:hyperlink>
      <w:r>
        <w:rPr>
          <w:rFonts w:cstheme="minorHAnsi"/>
          <w:sz w:val="22"/>
          <w:szCs w:val="22"/>
        </w:rPr>
        <w:t xml:space="preserve"> with additional names of individuals who  will staff your table.</w:t>
      </w:r>
    </w:p>
    <w:p w14:paraId="3D29C00E" w14:textId="64EC7895" w:rsidR="00322A74" w:rsidRDefault="00EC4856" w:rsidP="00322A74">
      <w:pPr>
        <w:pStyle w:val="ListParagraph"/>
        <w:numPr>
          <w:ilvl w:val="0"/>
          <w:numId w:val="23"/>
        </w:numPr>
        <w:ind w:left="360"/>
        <w:rPr>
          <w:rFonts w:cstheme="minorHAnsi"/>
          <w:sz w:val="22"/>
          <w:szCs w:val="22"/>
        </w:rPr>
      </w:pPr>
      <w:r w:rsidRPr="007437DA">
        <w:rPr>
          <w:rFonts w:cstheme="minorHAnsi"/>
          <w:sz w:val="22"/>
          <w:szCs w:val="22"/>
          <w:u w:val="single"/>
        </w:rPr>
        <w:t>Cost per table is $5</w:t>
      </w:r>
      <w:r w:rsidR="009B4F95" w:rsidRPr="007437DA">
        <w:rPr>
          <w:rFonts w:cstheme="minorHAnsi"/>
          <w:sz w:val="22"/>
          <w:szCs w:val="22"/>
          <w:u w:val="single"/>
        </w:rPr>
        <w:t>0.</w:t>
      </w:r>
      <w:r w:rsidR="009B4F95">
        <w:rPr>
          <w:rFonts w:cstheme="minorHAnsi"/>
          <w:sz w:val="22"/>
          <w:szCs w:val="22"/>
        </w:rPr>
        <w:t xml:space="preserve"> All tables will be shirted in black but you may bring your own table cloth if desired.</w:t>
      </w:r>
      <w:r w:rsidR="0037422F">
        <w:rPr>
          <w:rFonts w:cstheme="minorHAnsi"/>
          <w:sz w:val="22"/>
          <w:szCs w:val="22"/>
        </w:rPr>
        <w:t xml:space="preserve"> Please make checks payable to: Goeins-Williams Associates, Inc., (conference facilitator)</w:t>
      </w:r>
      <w:r w:rsidR="00CF5D95">
        <w:rPr>
          <w:rFonts w:cstheme="minorHAnsi"/>
          <w:sz w:val="22"/>
          <w:szCs w:val="22"/>
        </w:rPr>
        <w:t>.</w:t>
      </w:r>
    </w:p>
    <w:p w14:paraId="0DCC2006" w14:textId="18F94717" w:rsidR="00CF5D95" w:rsidRPr="00322A74" w:rsidRDefault="00CF5D95" w:rsidP="00322A74">
      <w:pPr>
        <w:pStyle w:val="ListParagraph"/>
        <w:numPr>
          <w:ilvl w:val="0"/>
          <w:numId w:val="23"/>
        </w:numPr>
        <w:ind w:left="36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Tables will be located in the mezzanine area of the DSU MLK Center. We will contact you to give you your table number and location</w:t>
      </w:r>
      <w:r w:rsidR="007437DA">
        <w:rPr>
          <w:rFonts w:cstheme="minorHAnsi"/>
          <w:sz w:val="22"/>
          <w:szCs w:val="22"/>
        </w:rPr>
        <w:t xml:space="preserve"> prior to the conference.</w:t>
      </w:r>
    </w:p>
    <w:sectPr w:rsidR="00CF5D95" w:rsidRPr="00322A74" w:rsidSect="006145D8">
      <w:headerReference w:type="default" r:id="rId11"/>
      <w:footerReference w:type="default" r:id="rId12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31F69" w14:textId="77777777" w:rsidR="00D53124" w:rsidRDefault="00D53124" w:rsidP="000172E5">
      <w:pPr>
        <w:spacing w:after="0" w:line="240" w:lineRule="auto"/>
      </w:pPr>
      <w:r>
        <w:separator/>
      </w:r>
    </w:p>
  </w:endnote>
  <w:endnote w:type="continuationSeparator" w:id="0">
    <w:p w14:paraId="2B0818B7" w14:textId="77777777" w:rsidR="00D53124" w:rsidRDefault="00D5312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8450B8-9F54-4460-BEA4-BF4D09E31B3C}"/>
    <w:embedBold r:id="rId2" w:fontKey="{430DC10E-DD9E-46C7-8C3D-2A4AC74BB10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2694396-EF59-42BE-84FB-4F3DFA9C0C53}"/>
    <w:embedBold r:id="rId4" w:fontKey="{95E96BE2-8B50-421B-B093-2F9707143904}"/>
    <w:embedItalic r:id="rId5" w:fontKey="{80F391E7-03EB-4951-A94F-5BF5D52C7AD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9FBD107-579D-4F88-A63F-1D5C99311E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8288D05-277D-484B-BF44-908C377182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19014" w14:textId="558218C8" w:rsidR="006145D8" w:rsidRDefault="00970AA1" w:rsidP="00970AA1">
    <w:pPr>
      <w:pStyle w:val="Footer"/>
      <w:rPr>
        <w:sz w:val="22"/>
        <w:szCs w:val="32"/>
      </w:rPr>
    </w:pPr>
    <w:r w:rsidRPr="00201B5E">
      <w:rPr>
        <w:sz w:val="28"/>
        <w:szCs w:val="40"/>
      </w:rPr>
      <w:t>Signed</w:t>
    </w:r>
    <w:r w:rsidRPr="00201B5E">
      <w:rPr>
        <w:sz w:val="22"/>
        <w:szCs w:val="32"/>
      </w:rPr>
      <w:t xml:space="preserve"> ______________________________________</w:t>
    </w:r>
    <w:r w:rsidR="00201B5E" w:rsidRPr="00201B5E">
      <w:rPr>
        <w:sz w:val="22"/>
        <w:szCs w:val="32"/>
      </w:rPr>
      <w:t xml:space="preserve"> </w:t>
    </w:r>
    <w:r w:rsidR="00201B5E" w:rsidRPr="00201B5E">
      <w:rPr>
        <w:sz w:val="28"/>
        <w:szCs w:val="40"/>
      </w:rPr>
      <w:t>Date</w:t>
    </w:r>
    <w:r w:rsidR="00201B5E" w:rsidRPr="00201B5E">
      <w:rPr>
        <w:sz w:val="22"/>
        <w:szCs w:val="32"/>
      </w:rPr>
      <w:t xml:space="preserve"> _______________________________</w:t>
    </w:r>
  </w:p>
  <w:p w14:paraId="60B0E5C1" w14:textId="185806ED" w:rsidR="00970AA1" w:rsidRPr="00970AA1" w:rsidRDefault="00201B5E" w:rsidP="00970AA1">
    <w:pPr>
      <w:pStyle w:val="Footer"/>
    </w:pPr>
    <w:r>
      <w:rPr>
        <w:sz w:val="22"/>
        <w:szCs w:val="32"/>
      </w:rPr>
      <w:t>www.goeinswilliams.com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CDD0D" w14:textId="77777777" w:rsidR="00D53124" w:rsidRDefault="00D53124" w:rsidP="000172E5">
      <w:pPr>
        <w:spacing w:after="0" w:line="240" w:lineRule="auto"/>
      </w:pPr>
      <w:r>
        <w:separator/>
      </w:r>
    </w:p>
  </w:footnote>
  <w:footnote w:type="continuationSeparator" w:id="0">
    <w:p w14:paraId="199C8EDC" w14:textId="77777777" w:rsidR="00D53124" w:rsidRDefault="00D5312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810"/>
      <w:gridCol w:w="8460"/>
    </w:tblGrid>
    <w:tr w:rsidR="00B337A2" w:rsidRPr="00637200" w14:paraId="6AF11ABB" w14:textId="77777777" w:rsidTr="00B718F5">
      <w:trPr>
        <w:trHeight w:val="990"/>
      </w:trPr>
      <w:tc>
        <w:tcPr>
          <w:tcW w:w="810" w:type="dxa"/>
          <w:vAlign w:val="center"/>
        </w:tcPr>
        <w:p w14:paraId="63D6EB1E" w14:textId="368EF9E0" w:rsidR="00B337A2" w:rsidRPr="00637200" w:rsidRDefault="00B718F5" w:rsidP="00637200">
          <w:pPr>
            <w:pStyle w:val="Header"/>
          </w:pPr>
          <w:r>
            <w:rPr>
              <w:noProof/>
            </w:rPr>
            <w:drawing>
              <wp:inline distT="0" distB="0" distL="0" distR="0" wp14:anchorId="2614C9BD" wp14:editId="39D78880">
                <wp:extent cx="414338" cy="892514"/>
                <wp:effectExtent l="0" t="0" r="5080" b="3175"/>
                <wp:docPr id="5" name="Pictur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DF51DBD-90F9-9F01-1515-6281330A08B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4">
                          <a:extLst>
                            <a:ext uri="{FF2B5EF4-FFF2-40B4-BE49-F238E27FC236}">
                              <a16:creationId xmlns:a16="http://schemas.microsoft.com/office/drawing/2014/main" id="{3DF51DBD-90F9-9F01-1515-6281330A08B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086" cy="952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60" w:type="dxa"/>
          <w:vAlign w:val="center"/>
        </w:tcPr>
        <w:p w14:paraId="4706CCF1" w14:textId="7DE7EDF7" w:rsidR="00B337A2" w:rsidRPr="004D07D3" w:rsidRDefault="006F5C3A" w:rsidP="006F5C3A">
          <w:pPr>
            <w:pStyle w:val="Header"/>
            <w:shd w:val="clear" w:color="auto" w:fill="C8DA91" w:themeFill="accent6" w:themeFillTint="99"/>
            <w:jc w:val="center"/>
            <w:rPr>
              <w:bCs/>
            </w:rPr>
          </w:pPr>
          <w:r w:rsidRPr="006F5C3A">
            <w:rPr>
              <w:rFonts w:ascii="Calibri" w:hAnsi="Calibri" w:cs="Calibri"/>
              <w:color w:val="387026" w:themeColor="accent5" w:themeShade="80"/>
              <w:sz w:val="36"/>
              <w:szCs w:val="20"/>
              <w14:ligatures w14:val="standardContextual"/>
            </w:rPr>
            <w:t>Physical Activity, Nutrition, and Obesity Prevention</w:t>
          </w:r>
          <w:r>
            <w:rPr>
              <w:rFonts w:ascii="Calibri" w:hAnsi="Calibri" w:cs="Calibri"/>
              <w:color w:val="387026" w:themeColor="accent5" w:themeShade="80"/>
              <w:sz w:val="36"/>
              <w:szCs w:val="20"/>
              <w14:ligatures w14:val="standardContextual"/>
            </w:rPr>
            <w:t xml:space="preserve"> </w:t>
          </w:r>
          <w:r>
            <w:rPr>
              <w:bCs/>
              <w:color w:val="387026" w:themeColor="accent5" w:themeShade="80"/>
              <w:sz w:val="32"/>
              <w:szCs w:val="32"/>
            </w:rPr>
            <w:t>(</w:t>
          </w:r>
          <w:r w:rsidR="004D07D3" w:rsidRPr="004D07D3">
            <w:rPr>
              <w:bCs/>
              <w:color w:val="387026" w:themeColor="accent5" w:themeShade="80"/>
              <w:sz w:val="32"/>
              <w:szCs w:val="32"/>
            </w:rPr>
            <w:t>PANO</w:t>
          </w:r>
          <w:r>
            <w:rPr>
              <w:bCs/>
              <w:color w:val="387026" w:themeColor="accent5" w:themeShade="80"/>
              <w:sz w:val="32"/>
              <w:szCs w:val="32"/>
            </w:rPr>
            <w:t>)</w:t>
          </w:r>
          <w:r w:rsidR="004D07D3" w:rsidRPr="004D07D3">
            <w:rPr>
              <w:bCs/>
              <w:color w:val="387026" w:themeColor="accent5" w:themeShade="80"/>
              <w:sz w:val="32"/>
              <w:szCs w:val="32"/>
            </w:rPr>
            <w:t xml:space="preserve"> Advancing Healthy Lifestyles </w:t>
          </w:r>
          <w:r w:rsidR="00873767">
            <w:rPr>
              <w:bCs/>
              <w:color w:val="387026" w:themeColor="accent5" w:themeShade="80"/>
              <w:sz w:val="32"/>
              <w:szCs w:val="32"/>
            </w:rPr>
            <w:t xml:space="preserve">Annual Conference </w:t>
          </w:r>
          <w:r w:rsidR="007437DA">
            <w:rPr>
              <w:bCs/>
              <w:color w:val="387026" w:themeColor="accent5" w:themeShade="80"/>
              <w:sz w:val="32"/>
              <w:szCs w:val="32"/>
            </w:rPr>
            <w:t>Resource Table</w:t>
          </w:r>
          <w:r w:rsidR="00411EC2">
            <w:rPr>
              <w:bCs/>
              <w:color w:val="387026" w:themeColor="accent5" w:themeShade="80"/>
              <w:sz w:val="32"/>
              <w:szCs w:val="32"/>
            </w:rPr>
            <w:t xml:space="preserve"> Application</w:t>
          </w:r>
          <w:r w:rsidR="004D07D3" w:rsidRPr="004D07D3">
            <w:rPr>
              <w:bCs/>
              <w:color w:val="387026" w:themeColor="accent5" w:themeShade="80"/>
              <w:sz w:val="32"/>
              <w:szCs w:val="32"/>
            </w:rPr>
            <w:t xml:space="preserve"> </w:t>
          </w:r>
        </w:p>
      </w:tc>
    </w:tr>
  </w:tbl>
  <w:p w14:paraId="3E9B6854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CDF714C"/>
    <w:multiLevelType w:val="hybridMultilevel"/>
    <w:tmpl w:val="839C5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71656274">
    <w:abstractNumId w:val="12"/>
  </w:num>
  <w:num w:numId="2" w16cid:durableId="1494024535">
    <w:abstractNumId w:val="7"/>
  </w:num>
  <w:num w:numId="3" w16cid:durableId="964118687">
    <w:abstractNumId w:val="16"/>
  </w:num>
  <w:num w:numId="4" w16cid:durableId="1011642223">
    <w:abstractNumId w:val="13"/>
  </w:num>
  <w:num w:numId="5" w16cid:durableId="559101673">
    <w:abstractNumId w:val="14"/>
  </w:num>
  <w:num w:numId="6" w16cid:durableId="16736448">
    <w:abstractNumId w:val="20"/>
  </w:num>
  <w:num w:numId="7" w16cid:durableId="1313022155">
    <w:abstractNumId w:val="6"/>
  </w:num>
  <w:num w:numId="8" w16cid:durableId="1897859921">
    <w:abstractNumId w:val="11"/>
  </w:num>
  <w:num w:numId="9" w16cid:durableId="726688217">
    <w:abstractNumId w:val="18"/>
  </w:num>
  <w:num w:numId="10" w16cid:durableId="658654156">
    <w:abstractNumId w:val="1"/>
  </w:num>
  <w:num w:numId="11" w16cid:durableId="1529100338">
    <w:abstractNumId w:val="5"/>
  </w:num>
  <w:num w:numId="12" w16cid:durableId="1618950284">
    <w:abstractNumId w:val="0"/>
  </w:num>
  <w:num w:numId="13" w16cid:durableId="1421291740">
    <w:abstractNumId w:val="2"/>
  </w:num>
  <w:num w:numId="14" w16cid:durableId="69893329">
    <w:abstractNumId w:val="10"/>
  </w:num>
  <w:num w:numId="15" w16cid:durableId="932058040">
    <w:abstractNumId w:val="8"/>
  </w:num>
  <w:num w:numId="16" w16cid:durableId="1946958807">
    <w:abstractNumId w:val="17"/>
  </w:num>
  <w:num w:numId="17" w16cid:durableId="567420261">
    <w:abstractNumId w:val="3"/>
  </w:num>
  <w:num w:numId="18" w16cid:durableId="15353512">
    <w:abstractNumId w:val="22"/>
  </w:num>
  <w:num w:numId="19" w16cid:durableId="975255618">
    <w:abstractNumId w:val="19"/>
  </w:num>
  <w:num w:numId="20" w16cid:durableId="316228066">
    <w:abstractNumId w:val="15"/>
  </w:num>
  <w:num w:numId="21" w16cid:durableId="1344555884">
    <w:abstractNumId w:val="21"/>
  </w:num>
  <w:num w:numId="22" w16cid:durableId="1091003500">
    <w:abstractNumId w:val="4"/>
  </w:num>
  <w:num w:numId="23" w16cid:durableId="1418793392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7D3"/>
    <w:rsid w:val="000172E5"/>
    <w:rsid w:val="00052382"/>
    <w:rsid w:val="0006568A"/>
    <w:rsid w:val="00076F0F"/>
    <w:rsid w:val="00084253"/>
    <w:rsid w:val="000D1F49"/>
    <w:rsid w:val="00136481"/>
    <w:rsid w:val="001727CA"/>
    <w:rsid w:val="001800AB"/>
    <w:rsid w:val="001A1F97"/>
    <w:rsid w:val="00201B5E"/>
    <w:rsid w:val="00255D0A"/>
    <w:rsid w:val="002B6F0A"/>
    <w:rsid w:val="002C56E6"/>
    <w:rsid w:val="002E1403"/>
    <w:rsid w:val="00311D4F"/>
    <w:rsid w:val="00322A74"/>
    <w:rsid w:val="00342D6D"/>
    <w:rsid w:val="0034390E"/>
    <w:rsid w:val="00344849"/>
    <w:rsid w:val="00361E11"/>
    <w:rsid w:val="0037422F"/>
    <w:rsid w:val="003769BA"/>
    <w:rsid w:val="003F0847"/>
    <w:rsid w:val="003F10AC"/>
    <w:rsid w:val="0040090B"/>
    <w:rsid w:val="00411EC2"/>
    <w:rsid w:val="00462EE9"/>
    <w:rsid w:val="0046302A"/>
    <w:rsid w:val="00487D2D"/>
    <w:rsid w:val="004D07D3"/>
    <w:rsid w:val="004D5D62"/>
    <w:rsid w:val="004E55F7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90B6E"/>
    <w:rsid w:val="006F5C3A"/>
    <w:rsid w:val="007147D7"/>
    <w:rsid w:val="007437DA"/>
    <w:rsid w:val="00770F25"/>
    <w:rsid w:val="007859B0"/>
    <w:rsid w:val="007A35A8"/>
    <w:rsid w:val="007B0A85"/>
    <w:rsid w:val="007C6A52"/>
    <w:rsid w:val="0082043E"/>
    <w:rsid w:val="00846B76"/>
    <w:rsid w:val="00873767"/>
    <w:rsid w:val="008E203A"/>
    <w:rsid w:val="0091229C"/>
    <w:rsid w:val="00940E73"/>
    <w:rsid w:val="00940F35"/>
    <w:rsid w:val="00970AA1"/>
    <w:rsid w:val="0098597D"/>
    <w:rsid w:val="009B4F95"/>
    <w:rsid w:val="009F619A"/>
    <w:rsid w:val="009F6DDE"/>
    <w:rsid w:val="00A370A8"/>
    <w:rsid w:val="00AB5FAF"/>
    <w:rsid w:val="00B337A2"/>
    <w:rsid w:val="00B718F5"/>
    <w:rsid w:val="00B8458A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CF5D95"/>
    <w:rsid w:val="00CF747C"/>
    <w:rsid w:val="00D16163"/>
    <w:rsid w:val="00D53124"/>
    <w:rsid w:val="00DB3FAD"/>
    <w:rsid w:val="00DC71EC"/>
    <w:rsid w:val="00E61C09"/>
    <w:rsid w:val="00EB3B58"/>
    <w:rsid w:val="00EC4856"/>
    <w:rsid w:val="00EC7359"/>
    <w:rsid w:val="00EE3054"/>
    <w:rsid w:val="00F00606"/>
    <w:rsid w:val="00F01256"/>
    <w:rsid w:val="00F21338"/>
    <w:rsid w:val="00F27DF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7255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CCA62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CCA62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F4910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7366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DFD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970A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semiHidden/>
    <w:qFormat/>
    <w:rsid w:val="00322A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jayden@goeinswilliams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vog\AppData\Local\Packages\Microsoft.Office.Desktop_8wekyb3d8bbwe\LocalCache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A6383402D7B4609B5F72301D785B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9E3462-FC34-4FFE-8A64-8C5751664596}"/>
      </w:docPartPr>
      <w:docPartBody>
        <w:p w:rsidR="00C77DCB" w:rsidRDefault="00000000">
          <w:pPr>
            <w:pStyle w:val="0A6383402D7B4609B5F72301D785BEFF"/>
          </w:pPr>
          <w:r w:rsidRPr="006145D8">
            <w:t>First Name</w:t>
          </w:r>
        </w:p>
      </w:docPartBody>
    </w:docPart>
    <w:docPart>
      <w:docPartPr>
        <w:name w:val="2D313AF7E4FB49A4824321E083D29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39BC4E-5005-4771-9F7F-A60551B555B7}"/>
      </w:docPartPr>
      <w:docPartBody>
        <w:p w:rsidR="00C77DCB" w:rsidRDefault="00000000">
          <w:pPr>
            <w:pStyle w:val="2D313AF7E4FB49A4824321E083D29FA2"/>
          </w:pPr>
          <w:r w:rsidRPr="006145D8">
            <w:t>Last Name</w:t>
          </w:r>
        </w:p>
      </w:docPartBody>
    </w:docPart>
    <w:docPart>
      <w:docPartPr>
        <w:name w:val="44F5566E6CD64002A0349DD93BFD93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67B0A-3BAB-4333-9DC9-23C50EB255AC}"/>
      </w:docPartPr>
      <w:docPartBody>
        <w:p w:rsidR="00C77DCB" w:rsidRDefault="00000000">
          <w:pPr>
            <w:pStyle w:val="44F5566E6CD64002A0349DD93BFD9314"/>
          </w:pPr>
          <w:r w:rsidRPr="006145D8">
            <w:t>Cell Phone</w:t>
          </w:r>
        </w:p>
      </w:docPartBody>
    </w:docPart>
    <w:docPart>
      <w:docPartPr>
        <w:name w:val="8F5A0DD6DFFA4AC5AAB613C46FD24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FB61A-D0FF-4494-BAAB-53C023956943}"/>
      </w:docPartPr>
      <w:docPartBody>
        <w:p w:rsidR="00C77DCB" w:rsidRDefault="00000000">
          <w:pPr>
            <w:pStyle w:val="8F5A0DD6DFFA4AC5AAB613C46FD24B4C"/>
          </w:pPr>
          <w:r w:rsidRPr="00311D4F">
            <w:t>Work Phone</w:t>
          </w:r>
        </w:p>
      </w:docPartBody>
    </w:docPart>
    <w:docPart>
      <w:docPartPr>
        <w:name w:val="3C16719CE1CF465A9018AE409FBF6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B6CE5-84A9-412B-946F-60FB4B7BB624}"/>
      </w:docPartPr>
      <w:docPartBody>
        <w:p w:rsidR="00C77DCB" w:rsidRDefault="00000000">
          <w:pPr>
            <w:pStyle w:val="3C16719CE1CF465A9018AE409FBF6D93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A42"/>
    <w:rsid w:val="00215A42"/>
    <w:rsid w:val="002E0536"/>
    <w:rsid w:val="00661193"/>
    <w:rsid w:val="00A81A99"/>
    <w:rsid w:val="00C7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paragraph" w:customStyle="1" w:styleId="0A6383402D7B4609B5F72301D785BEFF">
    <w:name w:val="0A6383402D7B4609B5F72301D785BEFF"/>
  </w:style>
  <w:style w:type="paragraph" w:customStyle="1" w:styleId="2D313AF7E4FB49A4824321E083D29FA2">
    <w:name w:val="2D313AF7E4FB49A4824321E083D29FA2"/>
  </w:style>
  <w:style w:type="paragraph" w:customStyle="1" w:styleId="44F5566E6CD64002A0349DD93BFD9314">
    <w:name w:val="44F5566E6CD64002A0349DD93BFD9314"/>
  </w:style>
  <w:style w:type="paragraph" w:customStyle="1" w:styleId="8F5A0DD6DFFA4AC5AAB613C46FD24B4C">
    <w:name w:val="8F5A0DD6DFFA4AC5AAB613C46FD24B4C"/>
  </w:style>
  <w:style w:type="paragraph" w:customStyle="1" w:styleId="3C16719CE1CF465A9018AE409FBF6D93">
    <w:name w:val="3C16719CE1CF465A9018AE409FBF6D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2023-11-18T04:00:00Z</dcterms:created>
  <dcterms:modified xsi:type="dcterms:W3CDTF">2023-11-18T13:09:00Z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